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9F" w:rsidRDefault="004A729F"/>
    <w:p w:rsidR="004A729F" w:rsidRPr="00E02238" w:rsidRDefault="004A729F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4A729F" w:rsidRDefault="004A729F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4A729F" w:rsidRPr="002D0394" w:rsidTr="00020F3C">
        <w:trPr>
          <w:trHeight w:val="350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4A729F" w:rsidRPr="002D0394" w:rsidTr="00020F3C">
        <w:trPr>
          <w:trHeight w:val="361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4A729F" w:rsidRPr="002D0394" w:rsidTr="00020F3C">
        <w:trPr>
          <w:trHeight w:val="370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4A729F" w:rsidRPr="00020F3C" w:rsidRDefault="00427AD8" w:rsidP="00020F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2.2016</w:t>
            </w:r>
          </w:p>
        </w:tc>
      </w:tr>
    </w:tbl>
    <w:p w:rsidR="004A729F" w:rsidRDefault="004A729F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</w:p>
    <w:p w:rsidR="004A729F" w:rsidRPr="002A5F9B" w:rsidRDefault="004A729F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4A729F" w:rsidRDefault="001619D5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4A729F" w:rsidRPr="004E5FA3" w:rsidRDefault="004A729F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A729F" w:rsidRDefault="004A729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4A729F" w:rsidRPr="00813E93" w:rsidRDefault="004A729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4A729F" w:rsidTr="00020F3C">
        <w:tc>
          <w:tcPr>
            <w:tcW w:w="9178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A729F" w:rsidRPr="00656066" w:rsidTr="00020F3C">
        <w:tc>
          <w:tcPr>
            <w:tcW w:w="9178" w:type="dxa"/>
          </w:tcPr>
          <w:p w:rsidR="004A729F" w:rsidRDefault="004A729F" w:rsidP="00D84CDC">
            <w:pPr>
              <w:rPr>
                <w:rFonts w:ascii="Arial" w:hAnsi="Arial" w:cs="Arial"/>
                <w:b/>
                <w:rtl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רכש רישיונות לתוכנת "כספת" לצורך העברת קבצים חסויים כמו בחינות בגרות, נתונים כספיים ונתונים של צנעת הפרט. </w:t>
            </w:r>
            <w:r w:rsidR="000B64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עקב הצורך העולה נגמרו הרישיונות הקיימים, ויש דרישה לרישיונות נוספים.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יש צורך ברכישת </w:t>
            </w:r>
            <w:r w:rsidR="000B64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רישיונות נוספים +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תחזוקה לרישיונות אלה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תוכנת ה"כספת" של חברת </w:t>
            </w: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מוצר יחיד לנושא זה. החברה היא יצרן וספק יחיד </w:t>
            </w:r>
            <w:r w:rsidR="00D84CDC">
              <w:rPr>
                <w:rFonts w:ascii="Arial" w:hAnsi="Arial" w:cs="Arial"/>
                <w:b/>
                <w:sz w:val="22"/>
                <w:szCs w:val="22"/>
                <w:rtl/>
              </w:rPr>
              <w:t>לרישיונות הנדרשים לתוכנת הכספת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ולתחזוקתם.</w:t>
            </w:r>
          </w:p>
          <w:p w:rsidR="00734458" w:rsidRPr="00734458" w:rsidRDefault="00734458" w:rsidP="00734458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הפיתרון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סייבר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ארק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מוטמע במשרד החינוך מספר שנים לא מבוטל ומספק טווח מאובטח להעברת קבצים רגישים/גדולים, הנושא של רכישת כמות משתמשים גדולה עולה בכדי לספק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פיתרון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העברת קבצים מאובטחת בין בתי הספר למשרד החינוך,</w:t>
            </w:r>
          </w:p>
          <w:p w:rsidR="00734458" w:rsidRPr="00734458" w:rsidRDefault="00734458" w:rsidP="0073445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סייבר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ארק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משמשת תשתית העברת קבצים רגישים בכל משרדי הממשלה והפכה להיות סטנדרט דה פקטו במגזר הממשלתי בפרט ובעולם בכלל,</w:t>
            </w:r>
          </w:p>
          <w:p w:rsidR="00734458" w:rsidRPr="00734458" w:rsidRDefault="00734458" w:rsidP="0073445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סייבר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ארק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כפיתרון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תשתיתי מאפשרת מגוון אמצעי גישה אל המידע בכדי לאפשר את הנוחות </w:t>
            </w:r>
            <w:proofErr w:type="spellStart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המירבית</w:t>
            </w:r>
            <w:proofErr w:type="spellEnd"/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להעברה/קבלה של המידע, על ידי רכיב ה- </w:t>
            </w:r>
            <w:r w:rsidRPr="00734458">
              <w:rPr>
                <w:rFonts w:ascii="Arial" w:hAnsi="Arial" w:cs="Arial"/>
                <w:b/>
                <w:sz w:val="22"/>
                <w:szCs w:val="22"/>
              </w:rPr>
              <w:t>SFE</w:t>
            </w: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ניתן יהיה לאפשר גישה למידע ללא התקנת </w:t>
            </w:r>
            <w:r w:rsidRPr="00734458">
              <w:rPr>
                <w:rFonts w:ascii="Arial" w:hAnsi="Arial" w:cs="Arial"/>
                <w:b/>
                <w:sz w:val="22"/>
                <w:szCs w:val="22"/>
              </w:rPr>
              <w:t>Client</w:t>
            </w: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בצד הלקוח ומאפשר העברת קבצים גדולים</w:t>
            </w:r>
          </w:p>
          <w:p w:rsidR="00734458" w:rsidRDefault="00734458" w:rsidP="00E22B66">
            <w:pPr>
              <w:rPr>
                <w:rFonts w:ascii="Arial" w:hAnsi="Arial" w:cs="Arial"/>
                <w:b/>
                <w:rtl/>
              </w:rPr>
            </w:pP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רכיב ה- </w:t>
            </w:r>
            <w:r w:rsidRPr="00734458">
              <w:rPr>
                <w:rFonts w:ascii="Arial" w:hAnsi="Arial" w:cs="Arial"/>
                <w:b/>
                <w:sz w:val="22"/>
                <w:szCs w:val="22"/>
              </w:rPr>
              <w:t>REST</w:t>
            </w:r>
            <w:r w:rsidRPr="00734458">
              <w:rPr>
                <w:rFonts w:ascii="Arial" w:hAnsi="Arial" w:cs="Arial"/>
                <w:b/>
                <w:sz w:val="22"/>
                <w:szCs w:val="22"/>
                <w:rtl/>
              </w:rPr>
              <w:t>, מאפשר עבודה אפליקטיבית רחבה על גבי אתר האינטרנט של משרד החינוך ובכך לאפשר העברה של קבצים בצורה מאובטחת.</w:t>
            </w:r>
          </w:p>
          <w:p w:rsidR="00734458" w:rsidRPr="00020F3C" w:rsidRDefault="00734458" w:rsidP="00D84CDC">
            <w:pPr>
              <w:rPr>
                <w:rFonts w:ascii="Arial" w:hAnsi="Arial" w:cs="Arial"/>
                <w:b/>
              </w:rPr>
            </w:pPr>
          </w:p>
        </w:tc>
      </w:tr>
    </w:tbl>
    <w:p w:rsidR="004A729F" w:rsidRDefault="001619D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4A729F" w:rsidRPr="004E5FA3" w:rsidRDefault="004A729F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A729F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4A729F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4A729F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4A729F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4A729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A729F">
        <w:rPr>
          <w:rFonts w:ascii="Arial" w:hAnsi="Arial" w:cs="Arial"/>
          <w:b/>
          <w:sz w:val="28"/>
          <w:szCs w:val="28"/>
          <w:rtl/>
        </w:rPr>
        <w:t xml:space="preserve">  </w:t>
      </w:r>
      <w:r w:rsidR="004A729F" w:rsidRPr="007374D4">
        <w:rPr>
          <w:rFonts w:ascii="Arial" w:hAnsi="Arial" w:cs="Arial"/>
          <w:b/>
          <w:sz w:val="22"/>
          <w:szCs w:val="22"/>
          <w:rtl/>
        </w:rPr>
        <w:t>כן</w:t>
      </w:r>
      <w:r w:rsidR="004A729F">
        <w:rPr>
          <w:rFonts w:ascii="Arial" w:hAnsi="Arial" w:cs="Arial"/>
          <w:b/>
          <w:sz w:val="22"/>
          <w:szCs w:val="22"/>
          <w:rtl/>
        </w:rPr>
        <w:t xml:space="preserve">  </w:t>
      </w:r>
      <w:r w:rsidR="004A729F">
        <w:rPr>
          <w:rFonts w:ascii="Arial" w:hAnsi="Arial" w:cs="Arial"/>
          <w:b/>
          <w:sz w:val="28"/>
          <w:szCs w:val="28"/>
          <w:rtl/>
        </w:rPr>
        <w:t xml:space="preserve">   </w:t>
      </w:r>
      <w:r w:rsidR="004A729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A729F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4A729F" w:rsidRPr="00813E93" w:rsidRDefault="001619D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4A729F" w:rsidRPr="004E5FA3" w:rsidRDefault="004A729F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A729F" w:rsidRPr="00813E93">
        <w:tc>
          <w:tcPr>
            <w:tcW w:w="3085" w:type="dxa"/>
          </w:tcPr>
          <w:p w:rsidR="004A729F" w:rsidRPr="00813E93" w:rsidRDefault="001619D5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729F" w:rsidRPr="004E5FA3" w:rsidRDefault="004A729F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29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4A729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A729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4A729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A729F" w:rsidRPr="00813E93" w:rsidRDefault="004A729F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A729F" w:rsidRPr="00813E93" w:rsidRDefault="004A729F" w:rsidP="00183185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4A729F" w:rsidP="00183185">
            <w:pPr>
              <w:rPr>
                <w:rFonts w:ascii="Arial" w:hAnsi="Arial" w:cs="Arial"/>
                <w:b/>
                <w:highlight w:val="yellow"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 Software Ltd.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183185">
            <w:pPr>
              <w:rPr>
                <w:rFonts w:ascii="Arial" w:hAnsi="Arial" w:cs="Arial"/>
                <w:bCs/>
                <w:rtl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4A729F" w:rsidRPr="00020F3C" w:rsidRDefault="004A729F" w:rsidP="00183185">
            <w:pPr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405E9D" w:rsidRDefault="004A729F" w:rsidP="00183185">
            <w:pPr>
              <w:rPr>
                <w:rFonts w:cs="Narkisim"/>
                <w:highlight w:val="yellow"/>
                <w:u w:val="single"/>
              </w:rPr>
            </w:pPr>
            <w:r w:rsidRPr="00405E9D">
              <w:rPr>
                <w:rFonts w:cs="Narkisim"/>
                <w:u w:val="single"/>
                <w:rtl/>
              </w:rPr>
              <w:t>512291642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1619D5" w:rsidP="0018318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729F" w:rsidRPr="004E5FA3" w:rsidRDefault="004A729F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3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retg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0oaq3r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4A729F" w:rsidRPr="004E5FA3" w:rsidRDefault="004A729F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29F" w:rsidRPr="00020F3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A729F" w:rsidRPr="00020F3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4A729F"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4A729F" w:rsidRPr="00020F3C" w:rsidRDefault="004A729F" w:rsidP="00183185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8D07E9" w:rsidRDefault="00E82105" w:rsidP="008A74B2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cs="Narkisim" w:hint="cs"/>
                <w:rtl/>
              </w:rPr>
              <w:t>989,211</w:t>
            </w:r>
            <w:r w:rsidR="009D46DB">
              <w:rPr>
                <w:rFonts w:cs="Narkisim" w:hint="cs"/>
                <w:rtl/>
              </w:rPr>
              <w:t xml:space="preserve"> </w:t>
            </w:r>
            <w:r w:rsidR="008D07E9" w:rsidRPr="008D07E9">
              <w:rPr>
                <w:rFonts w:cs="Narkisim" w:hint="cs"/>
                <w:rtl/>
              </w:rPr>
              <w:t>ש"ח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485669" w:rsidP="00485669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1.4</w:t>
            </w:r>
            <w:r w:rsidR="0087301A">
              <w:rPr>
                <w:rFonts w:ascii="Arial" w:hAnsi="Arial" w:cs="Arial" w:hint="cs"/>
                <w:b/>
                <w:sz w:val="22"/>
                <w:szCs w:val="22"/>
                <w:rtl/>
              </w:rPr>
              <w:t>.2016-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31.3</w:t>
            </w:r>
            <w:bookmarkStart w:id="1" w:name="_GoBack"/>
            <w:bookmarkEnd w:id="1"/>
            <w:r w:rsidR="0087301A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E82105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:rsidR="004A729F" w:rsidRDefault="004A729F" w:rsidP="007B09D4">
      <w:pPr>
        <w:rPr>
          <w:rFonts w:ascii="Arial" w:hAnsi="Arial" w:cs="Arial"/>
          <w:bCs/>
          <w:rtl/>
        </w:rPr>
      </w:pPr>
    </w:p>
    <w:p w:rsidR="004A729F" w:rsidRPr="00BD3C63" w:rsidRDefault="004A729F" w:rsidP="00C54AC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lastRenderedPageBreak/>
        <w:t>נימוקים כי הספק הוא</w:t>
      </w:r>
      <w:r>
        <w:rPr>
          <w:rFonts w:ascii="Arial" w:hAnsi="Arial" w:cs="Arial"/>
          <w:bCs/>
          <w:rtl/>
        </w:rPr>
        <w:t xml:space="preserve"> ספק יחיד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A729F" w:rsidTr="00020F3C">
        <w:tc>
          <w:tcPr>
            <w:tcW w:w="9286" w:type="dxa"/>
          </w:tcPr>
          <w:p w:rsidR="004A729F" w:rsidRPr="00020F3C" w:rsidRDefault="004A729F" w:rsidP="00D84CDC">
            <w:pPr>
              <w:spacing w:line="360" w:lineRule="auto"/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 Software Ltd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יצרן התוכנה היחידה העונה לדרישות. החברה הצהירה על כך שהיא הספק היחיד למכירה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ותחזוקה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למוצר שפיתחה.</w:t>
            </w:r>
          </w:p>
        </w:tc>
      </w:tr>
    </w:tbl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4A729F" w:rsidRDefault="004A729F" w:rsidP="00C86A6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חוות דעתי זו ניתנת מתוקף היותי הסמכות המקצועית לנושא זה.בכבוד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4A729F" w:rsidTr="00020F3C">
        <w:tc>
          <w:tcPr>
            <w:tcW w:w="2698" w:type="dxa"/>
          </w:tcPr>
          <w:p w:rsidR="004A729F" w:rsidRPr="00020F3C" w:rsidRDefault="004E74B0" w:rsidP="00020F3C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יוסי שביט</w:t>
            </w:r>
          </w:p>
        </w:tc>
        <w:tc>
          <w:tcPr>
            <w:tcW w:w="3420" w:type="dxa"/>
          </w:tcPr>
          <w:p w:rsidR="004A729F" w:rsidRPr="00020F3C" w:rsidRDefault="004E74B0" w:rsidP="00020F3C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מומחה א. מידע </w:t>
            </w:r>
            <w:r w:rsidR="004A729F"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- מינהל תקשוב ומערכות מידע</w:t>
            </w:r>
          </w:p>
        </w:tc>
        <w:tc>
          <w:tcPr>
            <w:tcW w:w="2700" w:type="dxa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4A729F" w:rsidTr="00020F3C">
        <w:tc>
          <w:tcPr>
            <w:tcW w:w="2698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A729F" w:rsidRPr="002D4063" w:rsidRDefault="004A729F" w:rsidP="00C54AC7">
      <w:pPr>
        <w:rPr>
          <w:rFonts w:ascii="Arial" w:hAnsi="Arial" w:cs="Arial"/>
          <w:sz w:val="20"/>
          <w:szCs w:val="20"/>
          <w:rtl/>
        </w:rPr>
      </w:pPr>
    </w:p>
    <w:sectPr w:rsidR="004A729F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190" w:rsidRDefault="00A47190">
      <w:r>
        <w:separator/>
      </w:r>
    </w:p>
    <w:p w:rsidR="00A47190" w:rsidRDefault="00A47190"/>
  </w:endnote>
  <w:endnote w:type="continuationSeparator" w:id="0">
    <w:p w:rsidR="00A47190" w:rsidRDefault="00A47190">
      <w:r>
        <w:continuationSeparator/>
      </w:r>
    </w:p>
    <w:p w:rsidR="00A47190" w:rsidRDefault="00A471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4A729F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4A729F" w:rsidRPr="00446139" w:rsidRDefault="001619D5" w:rsidP="00446139">
          <w:pPr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A7C7198" wp14:editId="131ED1F4">
                <wp:extent cx="723900" cy="371475"/>
                <wp:effectExtent l="0" t="0" r="0" b="9525"/>
                <wp:docPr id="1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669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669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4A729F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15"/>
              <w:szCs w:val="15"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4A729F" w:rsidRDefault="004A729F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4A729F" w:rsidRDefault="004A729F">
    <w:pPr>
      <w:rPr>
        <w:rtl/>
      </w:rPr>
    </w:pPr>
  </w:p>
  <w:p w:rsidR="004A729F" w:rsidRDefault="004A72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4A729F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4A729F" w:rsidRPr="00446139" w:rsidRDefault="004A729F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4A729F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669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485669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4A729F" w:rsidRPr="005063DE" w:rsidRDefault="004A729F">
    <w:pPr>
      <w:pStyle w:val="a8"/>
    </w:pPr>
  </w:p>
  <w:p w:rsidR="004A729F" w:rsidRDefault="004A72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190" w:rsidRDefault="00A47190">
      <w:r>
        <w:separator/>
      </w:r>
    </w:p>
    <w:p w:rsidR="00A47190" w:rsidRDefault="00A47190"/>
  </w:footnote>
  <w:footnote w:type="continuationSeparator" w:id="0">
    <w:p w:rsidR="00A47190" w:rsidRDefault="00A47190">
      <w:r>
        <w:continuationSeparator/>
      </w:r>
    </w:p>
    <w:p w:rsidR="00A47190" w:rsidRDefault="00A471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4A729F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4A729F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4A729F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4A729F" w:rsidRDefault="004A72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9F" w:rsidRDefault="004A729F" w:rsidP="00367921">
    <w:pPr>
      <w:pStyle w:val="a6"/>
      <w:rPr>
        <w:rtl/>
      </w:rPr>
    </w:pPr>
  </w:p>
  <w:p w:rsidR="004A729F" w:rsidRDefault="001619D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Picture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0F3C"/>
    <w:rsid w:val="000211B5"/>
    <w:rsid w:val="0002374D"/>
    <w:rsid w:val="00024E76"/>
    <w:rsid w:val="00025B4F"/>
    <w:rsid w:val="00026C66"/>
    <w:rsid w:val="00031720"/>
    <w:rsid w:val="00032EE6"/>
    <w:rsid w:val="000402C7"/>
    <w:rsid w:val="00043002"/>
    <w:rsid w:val="00044268"/>
    <w:rsid w:val="00044AD5"/>
    <w:rsid w:val="00046E33"/>
    <w:rsid w:val="000477BD"/>
    <w:rsid w:val="000525FF"/>
    <w:rsid w:val="0005260D"/>
    <w:rsid w:val="00052980"/>
    <w:rsid w:val="0005506A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48B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02DA"/>
    <w:rsid w:val="00142E31"/>
    <w:rsid w:val="00143C0A"/>
    <w:rsid w:val="001471FD"/>
    <w:rsid w:val="00151DD2"/>
    <w:rsid w:val="00152EB5"/>
    <w:rsid w:val="00155BFD"/>
    <w:rsid w:val="00155F8E"/>
    <w:rsid w:val="001619D5"/>
    <w:rsid w:val="001626B5"/>
    <w:rsid w:val="00166F20"/>
    <w:rsid w:val="0017202E"/>
    <w:rsid w:val="00172372"/>
    <w:rsid w:val="00174E96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52FE"/>
    <w:rsid w:val="00201DCC"/>
    <w:rsid w:val="0020410D"/>
    <w:rsid w:val="0020493F"/>
    <w:rsid w:val="00204F55"/>
    <w:rsid w:val="00206F59"/>
    <w:rsid w:val="00207112"/>
    <w:rsid w:val="0021629D"/>
    <w:rsid w:val="00224334"/>
    <w:rsid w:val="00225AB2"/>
    <w:rsid w:val="002313AA"/>
    <w:rsid w:val="00241324"/>
    <w:rsid w:val="00243330"/>
    <w:rsid w:val="00243E6D"/>
    <w:rsid w:val="00245502"/>
    <w:rsid w:val="00251986"/>
    <w:rsid w:val="002610D9"/>
    <w:rsid w:val="00263787"/>
    <w:rsid w:val="002643BC"/>
    <w:rsid w:val="00264C3F"/>
    <w:rsid w:val="00276B4D"/>
    <w:rsid w:val="00286A2C"/>
    <w:rsid w:val="00287626"/>
    <w:rsid w:val="00290F14"/>
    <w:rsid w:val="00292129"/>
    <w:rsid w:val="002943CD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6C8"/>
    <w:rsid w:val="002C4C45"/>
    <w:rsid w:val="002C5D41"/>
    <w:rsid w:val="002C6344"/>
    <w:rsid w:val="002D0394"/>
    <w:rsid w:val="002D13F8"/>
    <w:rsid w:val="002D4063"/>
    <w:rsid w:val="002E0DA8"/>
    <w:rsid w:val="002E45C8"/>
    <w:rsid w:val="002E4C2E"/>
    <w:rsid w:val="002E4D25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19E9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3654"/>
    <w:rsid w:val="003B489E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5E9D"/>
    <w:rsid w:val="00406E4C"/>
    <w:rsid w:val="00417B88"/>
    <w:rsid w:val="00422717"/>
    <w:rsid w:val="00427AD8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13A0"/>
    <w:rsid w:val="0046509C"/>
    <w:rsid w:val="004669F8"/>
    <w:rsid w:val="004678E6"/>
    <w:rsid w:val="00472474"/>
    <w:rsid w:val="00480143"/>
    <w:rsid w:val="00484F17"/>
    <w:rsid w:val="004853EC"/>
    <w:rsid w:val="00485669"/>
    <w:rsid w:val="004864D9"/>
    <w:rsid w:val="00486A42"/>
    <w:rsid w:val="004935DA"/>
    <w:rsid w:val="004A0DB2"/>
    <w:rsid w:val="004A1E86"/>
    <w:rsid w:val="004A2DB3"/>
    <w:rsid w:val="004A47A6"/>
    <w:rsid w:val="004A56BF"/>
    <w:rsid w:val="004A729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E74B0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77624"/>
    <w:rsid w:val="00580BA1"/>
    <w:rsid w:val="005823FD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03B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200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6F7E2E"/>
    <w:rsid w:val="007028A5"/>
    <w:rsid w:val="0070490E"/>
    <w:rsid w:val="0071786F"/>
    <w:rsid w:val="00721E03"/>
    <w:rsid w:val="0072425F"/>
    <w:rsid w:val="007277F6"/>
    <w:rsid w:val="007336C0"/>
    <w:rsid w:val="00733A2E"/>
    <w:rsid w:val="00734458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4126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C6F2B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145"/>
    <w:rsid w:val="00837CF1"/>
    <w:rsid w:val="00842C96"/>
    <w:rsid w:val="00847A25"/>
    <w:rsid w:val="008503D3"/>
    <w:rsid w:val="008530EB"/>
    <w:rsid w:val="00854924"/>
    <w:rsid w:val="00856BF1"/>
    <w:rsid w:val="00860102"/>
    <w:rsid w:val="00860520"/>
    <w:rsid w:val="00863941"/>
    <w:rsid w:val="00871434"/>
    <w:rsid w:val="0087301A"/>
    <w:rsid w:val="00874821"/>
    <w:rsid w:val="008757B7"/>
    <w:rsid w:val="00877064"/>
    <w:rsid w:val="00880737"/>
    <w:rsid w:val="008837AD"/>
    <w:rsid w:val="00883EB8"/>
    <w:rsid w:val="00884042"/>
    <w:rsid w:val="008964C1"/>
    <w:rsid w:val="008A16C5"/>
    <w:rsid w:val="008A1D7E"/>
    <w:rsid w:val="008A74B2"/>
    <w:rsid w:val="008B2089"/>
    <w:rsid w:val="008C0C94"/>
    <w:rsid w:val="008C1D8F"/>
    <w:rsid w:val="008C58AA"/>
    <w:rsid w:val="008C6604"/>
    <w:rsid w:val="008C6CA0"/>
    <w:rsid w:val="008D07E9"/>
    <w:rsid w:val="008D3551"/>
    <w:rsid w:val="008D7453"/>
    <w:rsid w:val="008E0ADF"/>
    <w:rsid w:val="008E259B"/>
    <w:rsid w:val="008E3112"/>
    <w:rsid w:val="008E4D0D"/>
    <w:rsid w:val="008F0FD1"/>
    <w:rsid w:val="00901F5C"/>
    <w:rsid w:val="009040F6"/>
    <w:rsid w:val="00904151"/>
    <w:rsid w:val="00906C8C"/>
    <w:rsid w:val="00912909"/>
    <w:rsid w:val="00914C5E"/>
    <w:rsid w:val="00915358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73BCD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B6C4B"/>
    <w:rsid w:val="009C471B"/>
    <w:rsid w:val="009C4781"/>
    <w:rsid w:val="009D126C"/>
    <w:rsid w:val="009D33A3"/>
    <w:rsid w:val="009D46DB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190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007A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54AC7"/>
    <w:rsid w:val="00C6310A"/>
    <w:rsid w:val="00C67EC9"/>
    <w:rsid w:val="00C733C5"/>
    <w:rsid w:val="00C74326"/>
    <w:rsid w:val="00C80EF4"/>
    <w:rsid w:val="00C832E6"/>
    <w:rsid w:val="00C849BD"/>
    <w:rsid w:val="00C86A6B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1A3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4CDC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0C9D"/>
    <w:rsid w:val="00DC18AA"/>
    <w:rsid w:val="00DC2795"/>
    <w:rsid w:val="00DC42DC"/>
    <w:rsid w:val="00DC4D02"/>
    <w:rsid w:val="00DD4FBB"/>
    <w:rsid w:val="00DD79D3"/>
    <w:rsid w:val="00DE3F27"/>
    <w:rsid w:val="00DF3133"/>
    <w:rsid w:val="00E02238"/>
    <w:rsid w:val="00E1040D"/>
    <w:rsid w:val="00E122B7"/>
    <w:rsid w:val="00E1439D"/>
    <w:rsid w:val="00E15B07"/>
    <w:rsid w:val="00E15C5D"/>
    <w:rsid w:val="00E22B66"/>
    <w:rsid w:val="00E33AA4"/>
    <w:rsid w:val="00E36220"/>
    <w:rsid w:val="00E37836"/>
    <w:rsid w:val="00E4041E"/>
    <w:rsid w:val="00E42F08"/>
    <w:rsid w:val="00E43272"/>
    <w:rsid w:val="00E4570E"/>
    <w:rsid w:val="00E4749B"/>
    <w:rsid w:val="00E54996"/>
    <w:rsid w:val="00E570E8"/>
    <w:rsid w:val="00E61AF1"/>
    <w:rsid w:val="00E61E06"/>
    <w:rsid w:val="00E630A8"/>
    <w:rsid w:val="00E6442B"/>
    <w:rsid w:val="00E72D7D"/>
    <w:rsid w:val="00E80C0E"/>
    <w:rsid w:val="00E82105"/>
    <w:rsid w:val="00E93EB8"/>
    <w:rsid w:val="00E96A05"/>
    <w:rsid w:val="00E971E7"/>
    <w:rsid w:val="00EB1366"/>
    <w:rsid w:val="00EB1981"/>
    <w:rsid w:val="00EB4FA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31B2"/>
    <w:rsid w:val="00F27B7F"/>
    <w:rsid w:val="00F31E46"/>
    <w:rsid w:val="00F35D41"/>
    <w:rsid w:val="00F36BAD"/>
    <w:rsid w:val="00F37620"/>
    <w:rsid w:val="00F403CD"/>
    <w:rsid w:val="00F44898"/>
    <w:rsid w:val="00F45158"/>
    <w:rsid w:val="00F45DF9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42F08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5121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"/>
    <w:semiHidden/>
    <w:rsid w:val="005121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semiHidden/>
    <w:rsid w:val="005121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semiHidden/>
    <w:rsid w:val="005121A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rsid w:val="005121A1"/>
    <w:rPr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rsid w:val="005121A1"/>
    <w:rPr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rsid w:val="005121A1"/>
    <w:rPr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rsid w:val="005121A1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rsid w:val="005121A1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rsid w:val="005121A1"/>
    <w:rPr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rsid w:val="005121A1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42F08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5121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"/>
    <w:semiHidden/>
    <w:rsid w:val="005121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semiHidden/>
    <w:rsid w:val="005121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semiHidden/>
    <w:rsid w:val="005121A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rsid w:val="005121A1"/>
    <w:rPr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rsid w:val="005121A1"/>
    <w:rPr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rsid w:val="005121A1"/>
    <w:rPr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rsid w:val="005121A1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rsid w:val="005121A1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rsid w:val="005121A1"/>
    <w:rPr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rsid w:val="005121A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3</TotalTime>
  <Pages>2</Pages>
  <Words>384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6</cp:revision>
  <cp:lastPrinted>2015-11-10T11:29:00Z</cp:lastPrinted>
  <dcterms:created xsi:type="dcterms:W3CDTF">2016-02-08T08:50:00Z</dcterms:created>
  <dcterms:modified xsi:type="dcterms:W3CDTF">2016-02-16T07:34:00Z</dcterms:modified>
</cp:coreProperties>
</file>